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2577D369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6F739D">
        <w:rPr>
          <w:rFonts w:ascii="Arial" w:hAnsi="Arial" w:cs="Arial"/>
          <w:lang w:val="es-ES_tradnl" w:eastAsia="ar-SA"/>
        </w:rPr>
        <w:t>05</w:t>
      </w:r>
      <w:r w:rsidR="00657B60">
        <w:rPr>
          <w:rFonts w:ascii="Arial" w:hAnsi="Arial" w:cs="Arial"/>
          <w:lang w:val="es-ES_tradnl" w:eastAsia="ar-SA"/>
        </w:rPr>
        <w:t xml:space="preserve"> de </w:t>
      </w:r>
      <w:r w:rsidR="006F739D">
        <w:rPr>
          <w:rFonts w:ascii="Arial" w:hAnsi="Arial" w:cs="Arial"/>
          <w:lang w:val="es-ES_tradnl" w:eastAsia="ar-SA"/>
        </w:rPr>
        <w:t>agosto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943E30">
        <w:rPr>
          <w:rFonts w:ascii="Arial" w:hAnsi="Arial" w:cs="Arial"/>
          <w:lang w:val="es-ES_tradnl" w:eastAsia="ar-SA"/>
        </w:rPr>
        <w:t>5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3C41220B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>Por este conducto me permito enviarle un cordial saludo. Ocasión que aprovecho para informarle</w:t>
      </w:r>
      <w:r w:rsidR="00866F78">
        <w:rPr>
          <w:rFonts w:ascii="Arial" w:hAnsi="Arial" w:cs="Arial"/>
          <w:szCs w:val="24"/>
        </w:rPr>
        <w:t xml:space="preserve"> que en el mes de</w:t>
      </w:r>
      <w:r>
        <w:rPr>
          <w:rFonts w:ascii="Arial" w:hAnsi="Arial" w:cs="Arial"/>
          <w:szCs w:val="24"/>
        </w:rPr>
        <w:t xml:space="preserve"> </w:t>
      </w:r>
      <w:r w:rsidR="00866F78">
        <w:rPr>
          <w:rFonts w:ascii="Arial" w:hAnsi="Arial" w:cs="Arial"/>
          <w:szCs w:val="24"/>
        </w:rPr>
        <w:t>“</w:t>
      </w:r>
      <w:r w:rsidR="00866F78">
        <w:rPr>
          <w:rFonts w:ascii="Arial" w:hAnsi="Arial" w:cs="Arial"/>
          <w:b/>
          <w:szCs w:val="24"/>
          <w:u w:val="single"/>
        </w:rPr>
        <w:t>Ju</w:t>
      </w:r>
      <w:r w:rsidR="006F739D">
        <w:rPr>
          <w:rFonts w:ascii="Arial" w:hAnsi="Arial" w:cs="Arial"/>
          <w:b/>
          <w:szCs w:val="24"/>
          <w:u w:val="single"/>
        </w:rPr>
        <w:t>l</w:t>
      </w:r>
      <w:r w:rsidR="00866F78">
        <w:rPr>
          <w:rFonts w:ascii="Arial" w:hAnsi="Arial" w:cs="Arial"/>
          <w:b/>
          <w:szCs w:val="24"/>
          <w:u w:val="single"/>
        </w:rPr>
        <w:t>io</w:t>
      </w:r>
      <w:r w:rsidR="00D678E2">
        <w:rPr>
          <w:rFonts w:ascii="Arial" w:hAnsi="Arial" w:cs="Arial"/>
          <w:b/>
          <w:szCs w:val="24"/>
          <w:u w:val="single"/>
        </w:rPr>
        <w:t xml:space="preserve"> 2025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665A5" w14:textId="77777777" w:rsidR="00E67DFC" w:rsidRDefault="00E67DFC" w:rsidP="008E0914">
      <w:pPr>
        <w:spacing w:after="0" w:line="240" w:lineRule="auto"/>
      </w:pPr>
      <w:r>
        <w:separator/>
      </w:r>
    </w:p>
  </w:endnote>
  <w:endnote w:type="continuationSeparator" w:id="0">
    <w:p w14:paraId="32F3DB72" w14:textId="77777777" w:rsidR="00E67DFC" w:rsidRDefault="00E67DFC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FFEFC" w14:textId="77777777" w:rsidR="00E67DFC" w:rsidRDefault="00E67DFC" w:rsidP="008E0914">
      <w:pPr>
        <w:spacing w:after="0" w:line="240" w:lineRule="auto"/>
      </w:pPr>
      <w:r>
        <w:separator/>
      </w:r>
    </w:p>
  </w:footnote>
  <w:footnote w:type="continuationSeparator" w:id="0">
    <w:p w14:paraId="667FDB29" w14:textId="77777777" w:rsidR="00E67DFC" w:rsidRDefault="00E67DFC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0B5BCA77">
          <wp:simplePos x="0" y="0"/>
          <wp:positionH relativeFrom="page">
            <wp:posOffset>53170</wp:posOffset>
          </wp:positionH>
          <wp:positionV relativeFrom="paragraph">
            <wp:posOffset>-421820</wp:posOffset>
          </wp:positionV>
          <wp:extent cx="7318600" cy="10198246"/>
          <wp:effectExtent l="0" t="0" r="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8600" cy="101982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07DA6"/>
    <w:rsid w:val="005C1A88"/>
    <w:rsid w:val="005D6173"/>
    <w:rsid w:val="005E2204"/>
    <w:rsid w:val="00635A07"/>
    <w:rsid w:val="00657B60"/>
    <w:rsid w:val="00685601"/>
    <w:rsid w:val="006F739D"/>
    <w:rsid w:val="00701D36"/>
    <w:rsid w:val="00720387"/>
    <w:rsid w:val="00730408"/>
    <w:rsid w:val="00790C97"/>
    <w:rsid w:val="0085300B"/>
    <w:rsid w:val="00866F78"/>
    <w:rsid w:val="008E0914"/>
    <w:rsid w:val="00915CBF"/>
    <w:rsid w:val="00942DE8"/>
    <w:rsid w:val="00943E30"/>
    <w:rsid w:val="00955B63"/>
    <w:rsid w:val="009638E4"/>
    <w:rsid w:val="009C410D"/>
    <w:rsid w:val="009F6B1B"/>
    <w:rsid w:val="00A74111"/>
    <w:rsid w:val="00A82924"/>
    <w:rsid w:val="00AA360F"/>
    <w:rsid w:val="00B267D0"/>
    <w:rsid w:val="00C65F26"/>
    <w:rsid w:val="00D6166C"/>
    <w:rsid w:val="00D678E2"/>
    <w:rsid w:val="00D944C2"/>
    <w:rsid w:val="00DD7FA1"/>
    <w:rsid w:val="00E67A7E"/>
    <w:rsid w:val="00E67DFC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2025-02-07T20:13:00Z</cp:lastPrinted>
  <dcterms:created xsi:type="dcterms:W3CDTF">2025-08-05T18:40:00Z</dcterms:created>
  <dcterms:modified xsi:type="dcterms:W3CDTF">2025-08-05T18:40:00Z</dcterms:modified>
</cp:coreProperties>
</file>